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1BF" w:rsidRPr="00480786" w:rsidRDefault="007B41BF" w:rsidP="00480786">
      <w:pPr>
        <w:rPr>
          <w:b/>
          <w:bCs/>
          <w:sz w:val="40"/>
          <w:szCs w:val="40"/>
        </w:rPr>
      </w:pPr>
      <w:r w:rsidRPr="00480786">
        <w:rPr>
          <w:b/>
          <w:bCs/>
          <w:sz w:val="40"/>
          <w:szCs w:val="40"/>
        </w:rPr>
        <w:t>How to say “I Love you” in 30 Different Languages</w:t>
      </w:r>
    </w:p>
    <w:p w:rsidR="007B41BF" w:rsidRPr="00480786" w:rsidRDefault="007B41BF" w:rsidP="00480786">
      <w:pPr>
        <w:rPr>
          <w:b/>
          <w:bCs/>
          <w:sz w:val="32"/>
          <w:szCs w:val="32"/>
        </w:rPr>
      </w:pPr>
      <w:r w:rsidRPr="00480786">
        <w:rPr>
          <w:b/>
          <w:bCs/>
          <w:sz w:val="32"/>
          <w:szCs w:val="32"/>
        </w:rPr>
        <w:t>Submitted by Sarah Ready, Dalhousie University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8"/>
        <w:gridCol w:w="4788"/>
      </w:tblGrid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  <w:jc w:val="center"/>
              <w:rPr>
                <w:b/>
                <w:bCs/>
              </w:rPr>
            </w:pPr>
            <w:r w:rsidRPr="0097328E">
              <w:rPr>
                <w:b/>
                <w:bCs/>
              </w:rPr>
              <w:t>Language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  <w:jc w:val="center"/>
              <w:rPr>
                <w:b/>
                <w:bCs/>
              </w:rPr>
            </w:pPr>
            <w:r w:rsidRPr="0097328E">
              <w:rPr>
                <w:b/>
                <w:bCs/>
              </w:rPr>
              <w:t>I Love You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Chinese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Wo ie ni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Croatian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Ja te volim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Dutch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Ik hou van jou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Persian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Tora dust midaram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French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Je t’aime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German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Ich liebe Dich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Greek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S’ayapo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Hungarian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Szeretlek te’get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Italian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Ti amo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Japanese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Kimi o ai shiteru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Korean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Tangsinul sarang ha yo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Latvian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Es Tev milu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Lithuanian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Ash miliu tave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Mandarin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Wo ai ni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Mohawk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Konoronhkwa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Norwegian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Jer elsker deg</w:t>
            </w:r>
          </w:p>
        </w:tc>
      </w:tr>
      <w:tr w:rsidR="007B41BF" w:rsidRPr="00480786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Pakistani</w:t>
            </w:r>
          </w:p>
        </w:tc>
        <w:tc>
          <w:tcPr>
            <w:tcW w:w="4788" w:type="dxa"/>
          </w:tcPr>
          <w:p w:rsidR="007B41BF" w:rsidRPr="00480786" w:rsidRDefault="007B41BF" w:rsidP="0097328E">
            <w:pPr>
              <w:spacing w:after="0" w:line="240" w:lineRule="auto"/>
              <w:rPr>
                <w:lang w:val="fr-FR"/>
              </w:rPr>
            </w:pPr>
            <w:r w:rsidRPr="00480786">
              <w:rPr>
                <w:lang w:val="fr-FR"/>
              </w:rPr>
              <w:t>Muje se mu habbat hai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Polish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Ja Cie Kocham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Portuguese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Eu te amo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Romanian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Te iu besc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Russian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Ya tebya lyublyu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Serbian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Volim te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Sioux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Techihhila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Slovak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lubim ta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Spanish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Te amo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Swahili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Nakupenda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Swedish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Jag a”lskar dig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Taiwanese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Gwa ai lee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Turkish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Seni seviyorum</w:t>
            </w:r>
          </w:p>
        </w:tc>
      </w:tr>
      <w:tr w:rsidR="007B41BF" w:rsidRPr="0097328E"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Thai</w:t>
            </w:r>
          </w:p>
        </w:tc>
        <w:tc>
          <w:tcPr>
            <w:tcW w:w="4788" w:type="dxa"/>
          </w:tcPr>
          <w:p w:rsidR="007B41BF" w:rsidRPr="0097328E" w:rsidRDefault="007B41BF" w:rsidP="0097328E">
            <w:pPr>
              <w:spacing w:after="0" w:line="240" w:lineRule="auto"/>
            </w:pPr>
            <w:r w:rsidRPr="0097328E">
              <w:t>Phom Rak Khun</w:t>
            </w:r>
          </w:p>
        </w:tc>
      </w:tr>
    </w:tbl>
    <w:p w:rsidR="007B41BF" w:rsidRDefault="007B41BF" w:rsidP="00FD7E44">
      <w:pPr>
        <w:jc w:val="center"/>
        <w:rPr>
          <w:rFonts w:ascii="Script MT Bold" w:hAnsi="Script MT Bold" w:cs="Script MT Bold"/>
          <w:sz w:val="200"/>
          <w:szCs w:val="200"/>
        </w:rPr>
      </w:pPr>
      <w:r w:rsidRPr="00666018">
        <w:rPr>
          <w:rFonts w:ascii="Script MT Bold" w:hAnsi="Script MT Bold" w:cs="Script MT Bold"/>
          <w:sz w:val="200"/>
          <w:szCs w:val="200"/>
        </w:rPr>
        <w:t>30 Different Ways to Say “I Love You”</w:t>
      </w:r>
    </w:p>
    <w:p w:rsidR="007B41BF" w:rsidRDefault="007B41BF" w:rsidP="00FD7E44">
      <w:pPr>
        <w:jc w:val="center"/>
        <w:rPr>
          <w:rFonts w:ascii="Script MT Bold" w:hAnsi="Script MT Bold" w:cs="Script MT Bold"/>
          <w:sz w:val="56"/>
          <w:szCs w:val="56"/>
        </w:rPr>
      </w:pPr>
    </w:p>
    <w:p w:rsidR="007B41BF" w:rsidRDefault="007B41BF" w:rsidP="00FD7E44">
      <w:pPr>
        <w:jc w:val="center"/>
        <w:rPr>
          <w:rFonts w:ascii="Script MT Bold" w:hAnsi="Script MT Bold" w:cs="Script MT Bold"/>
          <w:sz w:val="56"/>
          <w:szCs w:val="56"/>
        </w:rPr>
      </w:pPr>
      <w:r w:rsidRPr="00902136">
        <w:rPr>
          <w:rFonts w:ascii="Script MT Bold" w:hAnsi="Script MT Bold" w:cs="Script MT Bold"/>
          <w:sz w:val="56"/>
          <w:szCs w:val="56"/>
          <w:highlight w:val="yellow"/>
        </w:rPr>
        <w:t>Try cutting out hearts and placing a different language on each one!</w:t>
      </w:r>
    </w:p>
    <w:p w:rsidR="007B41BF" w:rsidRPr="00480786" w:rsidRDefault="007B41BF" w:rsidP="00FD7E44">
      <w:pPr>
        <w:jc w:val="center"/>
        <w:rPr>
          <w:rFonts w:ascii="Script MT Bold" w:hAnsi="Script MT Bold" w:cs="Script MT Bold"/>
          <w:sz w:val="44"/>
          <w:szCs w:val="44"/>
        </w:rPr>
      </w:pPr>
      <w:r w:rsidRPr="00480786">
        <w:rPr>
          <w:rFonts w:ascii="Script MT Bold" w:hAnsi="Script MT Bold" w:cs="Script MT Bold"/>
          <w:sz w:val="44"/>
          <w:szCs w:val="44"/>
        </w:rPr>
        <w:t>Submitted by:</w:t>
      </w:r>
    </w:p>
    <w:p w:rsidR="007B41BF" w:rsidRPr="00480786" w:rsidRDefault="007B41BF" w:rsidP="00FD7E44">
      <w:pPr>
        <w:jc w:val="center"/>
        <w:rPr>
          <w:rFonts w:ascii="Script MT Bold" w:hAnsi="Script MT Bold" w:cs="Script MT Bold"/>
          <w:sz w:val="44"/>
          <w:szCs w:val="44"/>
        </w:rPr>
      </w:pPr>
      <w:r w:rsidRPr="00480786">
        <w:rPr>
          <w:rFonts w:ascii="Script MT Bold" w:hAnsi="Script MT Bold" w:cs="Script MT Bold"/>
          <w:sz w:val="44"/>
          <w:szCs w:val="44"/>
        </w:rPr>
        <w:t>Sarah Ready</w:t>
      </w:r>
    </w:p>
    <w:p w:rsidR="007B41BF" w:rsidRPr="00480786" w:rsidRDefault="007B41BF" w:rsidP="00FD7E44">
      <w:pPr>
        <w:jc w:val="center"/>
        <w:rPr>
          <w:rFonts w:ascii="Script MT Bold" w:hAnsi="Script MT Bold" w:cs="Script MT Bold"/>
          <w:sz w:val="44"/>
          <w:szCs w:val="44"/>
        </w:rPr>
      </w:pPr>
      <w:r w:rsidRPr="00480786">
        <w:rPr>
          <w:rFonts w:ascii="Script MT Bold" w:hAnsi="Script MT Bold" w:cs="Script MT Bold"/>
          <w:sz w:val="44"/>
          <w:szCs w:val="44"/>
        </w:rPr>
        <w:t>Senior Residence Assistant</w:t>
      </w:r>
    </w:p>
    <w:p w:rsidR="007B41BF" w:rsidRDefault="007B41BF" w:rsidP="00FD7E44">
      <w:pPr>
        <w:jc w:val="center"/>
        <w:rPr>
          <w:rFonts w:ascii="Script MT Bold" w:hAnsi="Script MT Bold" w:cs="Script MT Bold"/>
          <w:sz w:val="44"/>
          <w:szCs w:val="44"/>
        </w:rPr>
      </w:pPr>
      <w:r w:rsidRPr="00480786">
        <w:rPr>
          <w:rFonts w:ascii="Script MT Bold" w:hAnsi="Script MT Bold" w:cs="Script MT Bold"/>
          <w:sz w:val="44"/>
          <w:szCs w:val="44"/>
        </w:rPr>
        <w:t>Dalhousie University</w:t>
      </w:r>
    </w:p>
    <w:p w:rsidR="007B41BF" w:rsidRPr="00480786" w:rsidRDefault="007B41BF" w:rsidP="00FD7E44">
      <w:pPr>
        <w:jc w:val="center"/>
        <w:rPr>
          <w:rFonts w:ascii="Script MT Bold" w:hAnsi="Script MT Bold" w:cs="Script MT Bold"/>
          <w:sz w:val="44"/>
          <w:szCs w:val="44"/>
          <w:u w:val="single"/>
        </w:rPr>
      </w:pPr>
    </w:p>
    <w:p w:rsidR="007B41BF" w:rsidRPr="00480786" w:rsidRDefault="007B41BF" w:rsidP="00FD7E44">
      <w:pPr>
        <w:jc w:val="center"/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>See picture below</w:t>
      </w:r>
      <w:r w:rsidRPr="00480786">
        <w:rPr>
          <w:rFonts w:ascii="Script MT Bold" w:hAnsi="Script MT Bold" w:cs="Script MT Bold"/>
          <w:sz w:val="44"/>
          <w:szCs w:val="44"/>
          <w:u w:val="single"/>
        </w:rPr>
        <w:t>…</w:t>
      </w:r>
    </w:p>
    <w:p w:rsidR="007B41BF" w:rsidRPr="00D45BF2" w:rsidRDefault="007B41BF" w:rsidP="00D45BF2">
      <w: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65.75pt;mso-position-horizontal-relative:char;mso-position-vertical-relative:line">
            <v:imagedata r:id="rId4" o:title=""/>
          </v:shape>
        </w:pict>
      </w:r>
    </w:p>
    <w:sectPr w:rsidR="007B41BF" w:rsidRPr="00D45BF2" w:rsidSect="00BE520D">
      <w:pgSz w:w="15840" w:h="12240" w:orient="landscape"/>
      <w:pgMar w:top="1440" w:right="1440" w:bottom="1440" w:left="144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BF2"/>
    <w:rsid w:val="00091B87"/>
    <w:rsid w:val="000D0586"/>
    <w:rsid w:val="00184257"/>
    <w:rsid w:val="001D2E89"/>
    <w:rsid w:val="00214EE9"/>
    <w:rsid w:val="00222098"/>
    <w:rsid w:val="0032779F"/>
    <w:rsid w:val="00340BF3"/>
    <w:rsid w:val="0041607B"/>
    <w:rsid w:val="00480786"/>
    <w:rsid w:val="00666018"/>
    <w:rsid w:val="0074524B"/>
    <w:rsid w:val="007B41BF"/>
    <w:rsid w:val="007B489F"/>
    <w:rsid w:val="00864370"/>
    <w:rsid w:val="00902136"/>
    <w:rsid w:val="00971337"/>
    <w:rsid w:val="0097328E"/>
    <w:rsid w:val="00B44F39"/>
    <w:rsid w:val="00BA5991"/>
    <w:rsid w:val="00BE520D"/>
    <w:rsid w:val="00CC3596"/>
    <w:rsid w:val="00CE7D25"/>
    <w:rsid w:val="00D45BF2"/>
    <w:rsid w:val="00F10060"/>
    <w:rsid w:val="00FD7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79F"/>
    <w:pPr>
      <w:spacing w:after="200" w:line="276" w:lineRule="auto"/>
    </w:pPr>
    <w:rPr>
      <w:rFonts w:cs="Calibri"/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45BF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147</Words>
  <Characters>840</Characters>
  <Application>Microsoft Office Outlook</Application>
  <DocSecurity>0</DocSecurity>
  <Lines>0</Lines>
  <Paragraphs>0</Paragraphs>
  <ScaleCrop>false</ScaleCrop>
  <Company> Reslife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say “I Love you” in 30 Different Languages</dc:title>
  <dc:subject/>
  <dc:creator>Sarah</dc:creator>
  <cp:keywords/>
  <dc:description/>
  <cp:lastModifiedBy>Tscanlon</cp:lastModifiedBy>
  <cp:revision>2</cp:revision>
  <dcterms:created xsi:type="dcterms:W3CDTF">2009-02-25T20:28:00Z</dcterms:created>
  <dcterms:modified xsi:type="dcterms:W3CDTF">2009-02-25T20:28:00Z</dcterms:modified>
</cp:coreProperties>
</file>